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055" w14:textId="77777777" w:rsidR="00AA7B50" w:rsidRDefault="0050271D" w:rsidP="00AA7B50">
      <w:pPr>
        <w:pStyle w:val="Logo"/>
        <w:spacing w:after="240"/>
        <w:rPr>
          <w:iCs/>
          <w:color w:val="1D7A87"/>
        </w:rPr>
      </w:pPr>
      <w:r>
        <w:drawing>
          <wp:inline distT="0" distB="0" distL="0" distR="0" wp14:anchorId="6945776F" wp14:editId="2903DF2D">
            <wp:extent cx="1333500" cy="871396"/>
            <wp:effectExtent l="0" t="0" r="0" b="5080"/>
            <wp:docPr id="3" name="Picture 3" descr="Sunport Logo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port Logo-20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11" cy="8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EA0" w14:textId="77777777" w:rsidR="00275260" w:rsidRPr="0028632A" w:rsidRDefault="00D53B2B" w:rsidP="00AA7B50">
      <w:pPr>
        <w:pStyle w:val="Logo"/>
        <w:spacing w:after="240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iCs/>
          <w:color w:val="1D7A87"/>
        </w:rPr>
        <w:t>Airport Advisory Board Meeting</w:t>
      </w:r>
    </w:p>
    <w:p w14:paraId="27EEA587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7FDAD4A1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4B8773AD" w14:textId="0950E7D7" w:rsidR="000B0C13" w:rsidRPr="0028632A" w:rsidRDefault="000B0C13" w:rsidP="005D2ECE">
      <w:pPr>
        <w:pStyle w:val="Heading1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color w:val="1D7A87"/>
        </w:rPr>
        <w:t xml:space="preserve">Meeting </w:t>
      </w:r>
      <w:r w:rsidR="005D2ECE" w:rsidRPr="0028632A">
        <w:rPr>
          <w:rFonts w:ascii="Times New Roman" w:hAnsi="Times New Roman" w:cs="Times New Roman"/>
          <w:b w:val="0"/>
          <w:color w:val="1D7A87"/>
        </w:rPr>
        <w:t>Agenda</w:t>
      </w:r>
    </w:p>
    <w:p w14:paraId="2DD2849D" w14:textId="323487CC" w:rsidR="0079223A" w:rsidRPr="00FB24D9" w:rsidRDefault="000B0C13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90306">
        <w:rPr>
          <w:rFonts w:ascii="Times New Roman" w:hAnsi="Times New Roman"/>
          <w:b/>
          <w:color w:val="1D7A87"/>
          <w:sz w:val="24"/>
        </w:rPr>
        <w:t>Location:</w:t>
      </w:r>
      <w:r w:rsidRPr="00F90306">
        <w:rPr>
          <w:rFonts w:ascii="Times New Roman" w:hAnsi="Times New Roman"/>
          <w:sz w:val="24"/>
        </w:rPr>
        <w:t xml:space="preserve">  </w:t>
      </w:r>
      <w:r w:rsidR="0028632A" w:rsidRPr="00F90306">
        <w:rPr>
          <w:rFonts w:ascii="Times New Roman" w:hAnsi="Times New Roman"/>
          <w:sz w:val="24"/>
        </w:rPr>
        <w:t xml:space="preserve">Aviation Department Conference </w:t>
      </w:r>
      <w:r w:rsidR="0028632A" w:rsidRPr="00FB24D9">
        <w:rPr>
          <w:rFonts w:ascii="Times New Roman" w:hAnsi="Times New Roman"/>
          <w:sz w:val="24"/>
        </w:rPr>
        <w:t>Room</w:t>
      </w:r>
    </w:p>
    <w:p w14:paraId="006B77C0" w14:textId="6307F772" w:rsidR="00D60E0F" w:rsidRPr="00FB24D9" w:rsidRDefault="0028632A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sz w:val="24"/>
        </w:rPr>
        <w:t>3</w:t>
      </w:r>
      <w:r w:rsidRPr="00FB24D9">
        <w:rPr>
          <w:rFonts w:ascii="Times New Roman" w:hAnsi="Times New Roman"/>
          <w:sz w:val="24"/>
          <w:vertAlign w:val="superscript"/>
        </w:rPr>
        <w:t>rd</w:t>
      </w:r>
      <w:r w:rsidRPr="00FB24D9">
        <w:rPr>
          <w:rFonts w:ascii="Times New Roman" w:hAnsi="Times New Roman"/>
          <w:sz w:val="24"/>
        </w:rPr>
        <w:t xml:space="preserve"> Floor Administrative </w:t>
      </w:r>
      <w:r w:rsidR="00ED61F0" w:rsidRPr="00FB24D9">
        <w:rPr>
          <w:rFonts w:ascii="Times New Roman" w:hAnsi="Times New Roman"/>
          <w:sz w:val="24"/>
        </w:rPr>
        <w:t>Offices</w:t>
      </w:r>
      <w:r w:rsidR="000B0C13" w:rsidRPr="00FB24D9">
        <w:rPr>
          <w:rFonts w:ascii="Times New Roman" w:hAnsi="Times New Roman"/>
          <w:sz w:val="24"/>
        </w:rPr>
        <w:br/>
      </w:r>
      <w:r w:rsidR="000B0C13" w:rsidRPr="00FB24D9">
        <w:rPr>
          <w:rFonts w:ascii="Times New Roman" w:hAnsi="Times New Roman"/>
          <w:color w:val="1D7A87"/>
          <w:sz w:val="24"/>
        </w:rPr>
        <w:t>Date:</w:t>
      </w:r>
      <w:r w:rsidR="000B0C13" w:rsidRPr="00FB24D9">
        <w:rPr>
          <w:rFonts w:ascii="Times New Roman" w:hAnsi="Times New Roman"/>
          <w:sz w:val="24"/>
        </w:rPr>
        <w:t xml:space="preserve">  </w:t>
      </w:r>
      <w:r w:rsidR="00472E80">
        <w:rPr>
          <w:rFonts w:ascii="Times New Roman" w:hAnsi="Times New Roman"/>
          <w:sz w:val="24"/>
        </w:rPr>
        <w:t>March</w:t>
      </w:r>
      <w:r w:rsidR="00A75F32">
        <w:rPr>
          <w:rFonts w:ascii="Times New Roman" w:hAnsi="Times New Roman"/>
          <w:sz w:val="24"/>
        </w:rPr>
        <w:t xml:space="preserve"> 1</w:t>
      </w:r>
      <w:r w:rsidR="00842973">
        <w:rPr>
          <w:rFonts w:ascii="Times New Roman" w:hAnsi="Times New Roman"/>
          <w:sz w:val="24"/>
        </w:rPr>
        <w:t>9</w:t>
      </w:r>
      <w:r w:rsidR="000B0C13" w:rsidRPr="00FB24D9">
        <w:rPr>
          <w:rFonts w:ascii="Times New Roman" w:hAnsi="Times New Roman"/>
          <w:sz w:val="24"/>
        </w:rPr>
        <w:t>, 202</w:t>
      </w:r>
      <w:r w:rsidR="00A75F32">
        <w:rPr>
          <w:rFonts w:ascii="Times New Roman" w:hAnsi="Times New Roman"/>
          <w:sz w:val="24"/>
        </w:rPr>
        <w:t>6</w:t>
      </w:r>
    </w:p>
    <w:p w14:paraId="52064318" w14:textId="5FA494A2" w:rsidR="00D60E0F" w:rsidRPr="00FB24D9" w:rsidRDefault="00D60E0F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color w:val="228F92" w:themeColor="accent1"/>
          <w:sz w:val="24"/>
        </w:rPr>
        <w:t xml:space="preserve">Time: </w:t>
      </w:r>
      <w:r w:rsidR="00597118">
        <w:rPr>
          <w:rFonts w:ascii="Times New Roman" w:hAnsi="Times New Roman"/>
          <w:sz w:val="24"/>
        </w:rPr>
        <w:t>9:00 am</w:t>
      </w:r>
      <w:r w:rsidRPr="00FB24D9">
        <w:rPr>
          <w:rFonts w:ascii="Times New Roman" w:hAnsi="Times New Roman"/>
          <w:sz w:val="24"/>
        </w:rPr>
        <w:t xml:space="preserve">- </w:t>
      </w:r>
      <w:r w:rsidR="00597118">
        <w:rPr>
          <w:rFonts w:ascii="Times New Roman" w:hAnsi="Times New Roman"/>
          <w:sz w:val="24"/>
        </w:rPr>
        <w:t>10:00 am</w:t>
      </w:r>
    </w:p>
    <w:p w14:paraId="54A8BC8D" w14:textId="77777777" w:rsidR="005D2ECE" w:rsidRPr="00FB24D9" w:rsidRDefault="005D2ECE" w:rsidP="000B0C13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</w:p>
    <w:p w14:paraId="528894C2" w14:textId="77777777" w:rsidR="00FB24D9" w:rsidRPr="00FB24D9" w:rsidRDefault="00FB24D9" w:rsidP="005E20B7">
      <w:pPr>
        <w:spacing w:after="160" w:line="259" w:lineRule="auto"/>
        <w:ind w:left="2160" w:firstLine="72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Join Zoom Meeting</w:t>
      </w:r>
    </w:p>
    <w:p w14:paraId="5CBFAA05" w14:textId="6A8AE876" w:rsidR="00FB24D9" w:rsidRDefault="00D62B90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hyperlink r:id="rId13" w:history="1">
        <w:r w:rsidR="00295A75" w:rsidRPr="00CB34E3">
          <w:rPr>
            <w:rStyle w:val="Hyperlink"/>
            <w:rFonts w:eastAsia="Calibri"/>
            <w:sz w:val="24"/>
          </w:rPr>
          <w:t>https://cabq.zoom.us/j/87057577983</w:t>
        </w:r>
      </w:hyperlink>
    </w:p>
    <w:p w14:paraId="26CDB7EE" w14:textId="2E0E37BA" w:rsidR="00FB24D9" w:rsidRPr="00FB24D9" w:rsidRDefault="00FB24D9" w:rsidP="00295A75">
      <w:pPr>
        <w:spacing w:after="160" w:line="259" w:lineRule="auto"/>
        <w:ind w:left="288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Meeting ID: 870 5757 7983</w:t>
      </w:r>
    </w:p>
    <w:p w14:paraId="3D15E30D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One tap mobile</w:t>
      </w:r>
    </w:p>
    <w:p w14:paraId="0BB44F67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16694449171,,</w:t>
      </w:r>
      <w:proofErr w:type="gramEnd"/>
      <w:r w:rsidRPr="00FB24D9">
        <w:rPr>
          <w:rFonts w:ascii="Times New Roman" w:eastAsia="Calibri" w:hAnsi="Times New Roman"/>
          <w:sz w:val="24"/>
        </w:rPr>
        <w:t>87057577983# US</w:t>
      </w:r>
    </w:p>
    <w:p w14:paraId="1F56E88E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16699006833,,</w:t>
      </w:r>
      <w:proofErr w:type="gramEnd"/>
      <w:r w:rsidRPr="00FB24D9">
        <w:rPr>
          <w:rFonts w:ascii="Times New Roman" w:eastAsia="Calibri" w:hAnsi="Times New Roman"/>
          <w:sz w:val="24"/>
        </w:rPr>
        <w:t>87057577983# US (San Jose)</w:t>
      </w:r>
    </w:p>
    <w:p w14:paraId="642443A9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</w:p>
    <w:p w14:paraId="632737F3" w14:textId="1FB1D031" w:rsidR="005D2ECE" w:rsidRPr="00FB24D9" w:rsidRDefault="005D2EC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Agenda</w:t>
      </w:r>
    </w:p>
    <w:p w14:paraId="4A26B024" w14:textId="77777777" w:rsidR="003B33E9" w:rsidRPr="00F90306" w:rsidRDefault="003B33E9" w:rsidP="00794DAA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color w:val="228F92" w:themeColor="accent1"/>
          <w:sz w:val="24"/>
        </w:rPr>
      </w:pPr>
    </w:p>
    <w:p w14:paraId="0E33EBEE" w14:textId="25A68C07" w:rsidR="00B42C8B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bookmarkStart w:id="0" w:name="_Hlk124512845"/>
      <w:bookmarkStart w:id="1" w:name="_Hlk140566518"/>
      <w:r w:rsidRPr="00F90306">
        <w:rPr>
          <w:rFonts w:ascii="Times New Roman" w:eastAsia="Calibri" w:hAnsi="Times New Roman"/>
          <w:sz w:val="24"/>
        </w:rPr>
        <w:t xml:space="preserve">Call to Order/Roll Call – </w:t>
      </w:r>
      <w:r w:rsidR="00295A75">
        <w:rPr>
          <w:rFonts w:ascii="Times New Roman" w:eastAsia="Calibri" w:hAnsi="Times New Roman"/>
          <w:sz w:val="24"/>
        </w:rPr>
        <w:t>Marc Limmany</w:t>
      </w:r>
      <w:r w:rsidRPr="00F90306">
        <w:rPr>
          <w:rFonts w:ascii="Times New Roman" w:eastAsia="Calibri" w:hAnsi="Times New Roman"/>
          <w:sz w:val="24"/>
        </w:rPr>
        <w:t xml:space="preserve">, Chair </w:t>
      </w:r>
    </w:p>
    <w:p w14:paraId="242EDFA8" w14:textId="77777777" w:rsidR="005D2ECE" w:rsidRPr="00F90306" w:rsidRDefault="005D2ECE" w:rsidP="005D2ECE">
      <w:pPr>
        <w:spacing w:after="0" w:line="240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3546F497" w14:textId="505BA021" w:rsidR="005D2ECE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Changes/Additions to </w:t>
      </w:r>
      <w:r w:rsidR="00295A75">
        <w:rPr>
          <w:rFonts w:ascii="Times New Roman" w:eastAsia="Calibri" w:hAnsi="Times New Roman"/>
          <w:sz w:val="24"/>
        </w:rPr>
        <w:t xml:space="preserve">the </w:t>
      </w:r>
      <w:r w:rsidRPr="00F90306">
        <w:rPr>
          <w:rFonts w:ascii="Times New Roman" w:eastAsia="Calibri" w:hAnsi="Times New Roman"/>
          <w:sz w:val="24"/>
        </w:rPr>
        <w:t xml:space="preserve">Agenda </w:t>
      </w:r>
      <w:r w:rsidR="00295A75">
        <w:rPr>
          <w:rFonts w:ascii="Times New Roman" w:eastAsia="Calibri" w:hAnsi="Times New Roman"/>
          <w:sz w:val="24"/>
        </w:rPr>
        <w:t xml:space="preserve">for </w:t>
      </w:r>
      <w:r w:rsidR="00472E80">
        <w:rPr>
          <w:rFonts w:ascii="Times New Roman" w:eastAsia="Calibri" w:hAnsi="Times New Roman"/>
          <w:sz w:val="24"/>
        </w:rPr>
        <w:t>March</w:t>
      </w:r>
      <w:r w:rsidR="00CF03F4">
        <w:rPr>
          <w:rFonts w:ascii="Times New Roman" w:eastAsia="Calibri" w:hAnsi="Times New Roman"/>
          <w:sz w:val="24"/>
        </w:rPr>
        <w:t xml:space="preserve"> 1</w:t>
      </w:r>
      <w:r w:rsidR="00842973">
        <w:rPr>
          <w:rFonts w:ascii="Times New Roman" w:eastAsia="Calibri" w:hAnsi="Times New Roman"/>
          <w:sz w:val="24"/>
        </w:rPr>
        <w:t>9</w:t>
      </w:r>
      <w:r w:rsidR="00295A75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</w:p>
    <w:p w14:paraId="7E222669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1E05F0" w14:textId="6B585D44" w:rsidR="00A6331A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Approval of Board Meeting Minutes </w:t>
      </w:r>
      <w:r w:rsidR="000751DB">
        <w:rPr>
          <w:rFonts w:ascii="Times New Roman" w:eastAsia="Calibri" w:hAnsi="Times New Roman"/>
          <w:sz w:val="24"/>
        </w:rPr>
        <w:t xml:space="preserve">from </w:t>
      </w:r>
      <w:r w:rsidR="00472E80">
        <w:rPr>
          <w:rFonts w:ascii="Times New Roman" w:eastAsia="Calibri" w:hAnsi="Times New Roman"/>
          <w:sz w:val="24"/>
        </w:rPr>
        <w:t>February</w:t>
      </w:r>
      <w:r w:rsidR="002F2A09">
        <w:rPr>
          <w:rFonts w:ascii="Times New Roman" w:eastAsia="Calibri" w:hAnsi="Times New Roman"/>
          <w:sz w:val="24"/>
        </w:rPr>
        <w:t xml:space="preserve"> </w:t>
      </w:r>
      <w:r w:rsidR="00A75F32">
        <w:rPr>
          <w:rFonts w:ascii="Times New Roman" w:eastAsia="Calibri" w:hAnsi="Times New Roman"/>
          <w:sz w:val="24"/>
        </w:rPr>
        <w:t>1</w:t>
      </w:r>
      <w:r w:rsidR="00472E80">
        <w:rPr>
          <w:rFonts w:ascii="Times New Roman" w:eastAsia="Calibri" w:hAnsi="Times New Roman"/>
          <w:sz w:val="24"/>
        </w:rPr>
        <w:t>9</w:t>
      </w:r>
      <w:r w:rsidR="000751DB">
        <w:rPr>
          <w:rFonts w:ascii="Times New Roman" w:eastAsia="Calibri" w:hAnsi="Times New Roman"/>
          <w:sz w:val="24"/>
        </w:rPr>
        <w:t>, 202</w:t>
      </w:r>
      <w:r w:rsidR="00842973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 xml:space="preserve"> </w:t>
      </w:r>
    </w:p>
    <w:p w14:paraId="4E6AAB72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7A6747" w14:textId="0A1B76D6" w:rsidR="00602B68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A6331A">
        <w:rPr>
          <w:rFonts w:ascii="Times New Roman" w:eastAsia="Calibri" w:hAnsi="Times New Roman"/>
          <w:sz w:val="24"/>
        </w:rPr>
        <w:t>Director’s Reports</w:t>
      </w:r>
    </w:p>
    <w:p w14:paraId="4EDC8A72" w14:textId="77777777" w:rsidR="00602B68" w:rsidRPr="00F90306" w:rsidRDefault="00602B68" w:rsidP="00602B68">
      <w:pPr>
        <w:spacing w:after="0" w:line="240" w:lineRule="auto"/>
        <w:ind w:left="0"/>
        <w:contextualSpacing/>
        <w:rPr>
          <w:rFonts w:ascii="Times New Roman" w:eastAsia="Calibri" w:hAnsi="Times New Roman"/>
          <w:sz w:val="24"/>
        </w:rPr>
      </w:pPr>
    </w:p>
    <w:p w14:paraId="119FC3F7" w14:textId="1A4E506D" w:rsidR="00B83713" w:rsidRPr="002A3A8C" w:rsidRDefault="00602B68" w:rsidP="002A3A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Department Updates</w:t>
      </w:r>
    </w:p>
    <w:p w14:paraId="6326EA9F" w14:textId="77777777" w:rsidR="008B1FED" w:rsidRPr="008B1FED" w:rsidRDefault="008B1FED" w:rsidP="008B1FED">
      <w:pPr>
        <w:pStyle w:val="ListParagraph"/>
        <w:rPr>
          <w:rFonts w:ascii="Times New Roman" w:eastAsia="Calibri" w:hAnsi="Times New Roman"/>
          <w:sz w:val="24"/>
        </w:rPr>
      </w:pPr>
    </w:p>
    <w:p w14:paraId="450B2AA8" w14:textId="2E1B1096" w:rsidR="005E20B7" w:rsidRDefault="008B1FED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Subcommittee Updates</w:t>
      </w:r>
      <w:bookmarkStart w:id="2" w:name="_Hlk151044569"/>
    </w:p>
    <w:p w14:paraId="5ACFC564" w14:textId="77777777" w:rsidR="0000560D" w:rsidRPr="0000560D" w:rsidRDefault="0000560D" w:rsidP="0000560D">
      <w:pPr>
        <w:pStyle w:val="ListParagraph"/>
        <w:rPr>
          <w:rFonts w:ascii="Times New Roman" w:eastAsia="Calibri" w:hAnsi="Times New Roman"/>
          <w:sz w:val="24"/>
        </w:rPr>
      </w:pPr>
    </w:p>
    <w:p w14:paraId="5F582228" w14:textId="0F4F60D8" w:rsidR="0000560D" w:rsidRPr="00891EA5" w:rsidRDefault="0000560D" w:rsidP="0000560D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891EA5">
        <w:rPr>
          <w:rFonts w:ascii="Times New Roman" w:eastAsia="Calibri" w:hAnsi="Times New Roman"/>
          <w:sz w:val="24"/>
        </w:rPr>
        <w:t>Chair Limmany will update the layout spreadsheet that outlines the consolidated subcommittees and their designated Chairs/Leads.</w:t>
      </w:r>
    </w:p>
    <w:p w14:paraId="58704DE4" w14:textId="77777777" w:rsidR="005E20B7" w:rsidRPr="005E20B7" w:rsidRDefault="005E20B7" w:rsidP="005E20B7">
      <w:pPr>
        <w:pStyle w:val="ListParagraph"/>
        <w:rPr>
          <w:rFonts w:ascii="Times New Roman" w:eastAsia="Calibri" w:hAnsi="Times New Roman"/>
          <w:sz w:val="24"/>
        </w:rPr>
      </w:pPr>
    </w:p>
    <w:p w14:paraId="57F1BD5E" w14:textId="33AE6951" w:rsidR="005F3668" w:rsidRPr="005E20B7" w:rsidRDefault="005D2ECE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5E20B7">
        <w:rPr>
          <w:rFonts w:ascii="Times New Roman" w:eastAsia="Calibri" w:hAnsi="Times New Roman"/>
          <w:sz w:val="24"/>
        </w:rPr>
        <w:t>Old Business</w:t>
      </w:r>
    </w:p>
    <w:p w14:paraId="734E7362" w14:textId="77777777" w:rsidR="009D5D89" w:rsidRPr="009D5D89" w:rsidRDefault="009D5D89" w:rsidP="009D5D89">
      <w:pPr>
        <w:pStyle w:val="ListParagraph"/>
        <w:rPr>
          <w:rFonts w:ascii="Times New Roman" w:eastAsia="Calibri" w:hAnsi="Times New Roman"/>
          <w:sz w:val="24"/>
        </w:rPr>
      </w:pPr>
    </w:p>
    <w:p w14:paraId="3C21AF4A" w14:textId="5F3400F0" w:rsidR="009D5D89" w:rsidRPr="00F844A1" w:rsidRDefault="00926CD1" w:rsidP="00F844A1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</w:t>
      </w:r>
      <w:r w:rsidR="004B558D">
        <w:rPr>
          <w:rFonts w:ascii="Times New Roman" w:eastAsia="Calibri" w:hAnsi="Times New Roman"/>
          <w:sz w:val="24"/>
        </w:rPr>
        <w:t xml:space="preserve"> updates.</w:t>
      </w:r>
      <w:r w:rsidR="009D5D89" w:rsidRPr="009D5D89">
        <w:rPr>
          <w:rFonts w:ascii="Times New Roman" w:eastAsia="Calibri" w:hAnsi="Times New Roman"/>
          <w:sz w:val="24"/>
        </w:rPr>
        <w:t xml:space="preserve"> </w:t>
      </w:r>
    </w:p>
    <w:p w14:paraId="3F3CE63F" w14:textId="77777777" w:rsidR="007611F5" w:rsidRDefault="007611F5" w:rsidP="007611F5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</w:p>
    <w:bookmarkEnd w:id="2"/>
    <w:p w14:paraId="559E1F2D" w14:textId="3F23F171" w:rsidR="009510B7" w:rsidRPr="002A3A8C" w:rsidRDefault="005D2ECE" w:rsidP="002A3A8C">
      <w:pPr>
        <w:pStyle w:val="ListParagraph"/>
        <w:numPr>
          <w:ilvl w:val="0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2A105F">
        <w:rPr>
          <w:rFonts w:ascii="Times New Roman" w:eastAsia="Calibri" w:hAnsi="Times New Roman"/>
          <w:sz w:val="24"/>
        </w:rPr>
        <w:t>New Business</w:t>
      </w:r>
    </w:p>
    <w:p w14:paraId="018D728A" w14:textId="6AFDCF47" w:rsidR="00CA1187" w:rsidRPr="00472E80" w:rsidRDefault="00D62B90" w:rsidP="00D62B90">
      <w:pPr>
        <w:pStyle w:val="ListParagraph"/>
        <w:numPr>
          <w:ilvl w:val="0"/>
          <w:numId w:val="33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None</w:t>
      </w:r>
    </w:p>
    <w:p w14:paraId="5D90E03A" w14:textId="70A24497" w:rsidR="00B66F75" w:rsidRPr="009D5D89" w:rsidRDefault="00B66F75" w:rsidP="001C7577">
      <w:pPr>
        <w:pStyle w:val="ListParagraph"/>
        <w:ind w:left="1440"/>
        <w:rPr>
          <w:rFonts w:ascii="Times New Roman" w:eastAsia="Calibri" w:hAnsi="Times New Roman"/>
          <w:sz w:val="24"/>
        </w:rPr>
      </w:pPr>
    </w:p>
    <w:p w14:paraId="04C20DC1" w14:textId="49C6755A" w:rsidR="00A76141" w:rsidRPr="00B66F75" w:rsidRDefault="00B66F75" w:rsidP="00B66F75">
      <w:pPr>
        <w:pStyle w:val="ListParagraph"/>
        <w:spacing w:after="0" w:line="256" w:lineRule="auto"/>
        <w:ind w:left="1440"/>
        <w:rPr>
          <w:rFonts w:ascii="Times New Roman" w:eastAsia="Calibri" w:hAnsi="Times New Roman"/>
          <w:sz w:val="24"/>
        </w:rPr>
      </w:pPr>
      <w:r w:rsidRPr="00B66F75">
        <w:rPr>
          <w:rFonts w:ascii="Times New Roman" w:eastAsia="Calibri" w:hAnsi="Times New Roman"/>
          <w:sz w:val="24"/>
        </w:rPr>
        <w:t xml:space="preserve">  </w:t>
      </w:r>
    </w:p>
    <w:p w14:paraId="4A35D74F" w14:textId="3DFA051C" w:rsidR="00A6331A" w:rsidRPr="009624EE" w:rsidRDefault="005D2ECE" w:rsidP="009624EE">
      <w:pPr>
        <w:numPr>
          <w:ilvl w:val="0"/>
          <w:numId w:val="22"/>
        </w:numPr>
        <w:spacing w:after="0" w:line="48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Board and Visitor Comments/Questions</w:t>
      </w:r>
    </w:p>
    <w:p w14:paraId="7124E5E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14E5DF1D" w14:textId="794628B9" w:rsidR="001554E2" w:rsidRPr="00F90306" w:rsidRDefault="005D2ECE" w:rsidP="00B66F75">
      <w:pPr>
        <w:numPr>
          <w:ilvl w:val="0"/>
          <w:numId w:val="22"/>
        </w:numPr>
        <w:spacing w:after="0" w:line="256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Next Meeting Date: </w:t>
      </w:r>
      <w:r w:rsidR="00472E80">
        <w:rPr>
          <w:rFonts w:ascii="Times New Roman" w:eastAsia="Calibri" w:hAnsi="Times New Roman"/>
          <w:sz w:val="24"/>
        </w:rPr>
        <w:t>April</w:t>
      </w:r>
      <w:r w:rsidR="002A3A8C">
        <w:rPr>
          <w:rFonts w:ascii="Times New Roman" w:eastAsia="Calibri" w:hAnsi="Times New Roman"/>
          <w:sz w:val="24"/>
        </w:rPr>
        <w:t xml:space="preserve"> 1</w:t>
      </w:r>
      <w:r w:rsidR="00472E80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9:00 a.m., Aviation Department</w:t>
      </w:r>
    </w:p>
    <w:p w14:paraId="209217A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266D8CDD" w14:textId="46BD19B2" w:rsidR="000B0C13" w:rsidRPr="00F90306" w:rsidRDefault="005D2ECE" w:rsidP="005D2ECE">
      <w:pPr>
        <w:spacing w:after="0" w:line="256" w:lineRule="auto"/>
        <w:ind w:left="360"/>
        <w:contextualSpacing/>
        <w:rPr>
          <w:rFonts w:ascii="Times New Roman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10. Adjourn</w:t>
      </w:r>
      <w:bookmarkEnd w:id="0"/>
      <w:bookmarkEnd w:id="1"/>
    </w:p>
    <w:sectPr w:rsidR="000B0C13" w:rsidRPr="00F90306" w:rsidSect="005D2E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620" w:bottom="720" w:left="21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29D" w14:textId="77777777" w:rsidR="006E0633" w:rsidRDefault="006E0633" w:rsidP="001E7D29">
      <w:pPr>
        <w:spacing w:after="0" w:line="240" w:lineRule="auto"/>
      </w:pPr>
      <w:r>
        <w:separator/>
      </w:r>
    </w:p>
  </w:endnote>
  <w:endnote w:type="continuationSeparator" w:id="0">
    <w:p w14:paraId="3467944F" w14:textId="77777777" w:rsidR="006E0633" w:rsidRDefault="006E063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5E80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9AA" w14:textId="77777777" w:rsidR="000F4987" w:rsidRPr="004230D9" w:rsidRDefault="006B152C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199" wp14:editId="4672B7BA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83412BD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CC0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B278" w14:textId="77777777" w:rsidR="006E0633" w:rsidRDefault="006E0633" w:rsidP="001E7D29">
      <w:pPr>
        <w:spacing w:after="0" w:line="240" w:lineRule="auto"/>
      </w:pPr>
      <w:r>
        <w:separator/>
      </w:r>
    </w:p>
  </w:footnote>
  <w:footnote w:type="continuationSeparator" w:id="0">
    <w:p w14:paraId="47ADB6F5" w14:textId="77777777" w:rsidR="006E0633" w:rsidRDefault="006E063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BF9F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32EC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42A3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320E4"/>
    <w:multiLevelType w:val="hybridMultilevel"/>
    <w:tmpl w:val="1FCAE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C8466F"/>
    <w:multiLevelType w:val="hybridMultilevel"/>
    <w:tmpl w:val="A5564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73EC4"/>
    <w:multiLevelType w:val="hybridMultilevel"/>
    <w:tmpl w:val="6C3824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710FCF"/>
    <w:multiLevelType w:val="multilevel"/>
    <w:tmpl w:val="0409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9C7A15"/>
    <w:multiLevelType w:val="multilevel"/>
    <w:tmpl w:val="0409001D"/>
    <w:styleLink w:val="Sty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A7507EF"/>
    <w:multiLevelType w:val="hybridMultilevel"/>
    <w:tmpl w:val="4A70F8E8"/>
    <w:lvl w:ilvl="0" w:tplc="9E00DB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82997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1C29B0"/>
    <w:multiLevelType w:val="multilevel"/>
    <w:tmpl w:val="0409001D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830724"/>
    <w:multiLevelType w:val="hybridMultilevel"/>
    <w:tmpl w:val="2652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92ABE"/>
    <w:multiLevelType w:val="hybridMultilevel"/>
    <w:tmpl w:val="FAF8A6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AFB64DE"/>
    <w:multiLevelType w:val="multilevel"/>
    <w:tmpl w:val="0409001D"/>
    <w:styleLink w:val="Sty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4F7930"/>
    <w:multiLevelType w:val="hybridMultilevel"/>
    <w:tmpl w:val="FF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56772"/>
    <w:multiLevelType w:val="multilevel"/>
    <w:tmpl w:val="ECB6A708"/>
    <w:lvl w:ilvl="0">
      <w:start w:val="1"/>
      <w:numFmt w:val="decimal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1" w15:restartNumberingAfterBreak="0">
    <w:nsid w:val="44CA3C5F"/>
    <w:multiLevelType w:val="multilevel"/>
    <w:tmpl w:val="0409001D"/>
    <w:styleLink w:val="Styl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6C3315"/>
    <w:multiLevelType w:val="hybridMultilevel"/>
    <w:tmpl w:val="F2F68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A83B32"/>
    <w:multiLevelType w:val="hybridMultilevel"/>
    <w:tmpl w:val="43A20D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C457317"/>
    <w:multiLevelType w:val="multilevel"/>
    <w:tmpl w:val="0409001D"/>
    <w:styleLink w:val="Sty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7252E2"/>
    <w:multiLevelType w:val="multilevel"/>
    <w:tmpl w:val="0409001D"/>
    <w:styleLink w:val="Style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DC6B55"/>
    <w:multiLevelType w:val="hybridMultilevel"/>
    <w:tmpl w:val="C28C1B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960FB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76066D8"/>
    <w:multiLevelType w:val="hybridMultilevel"/>
    <w:tmpl w:val="691E3A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7B7F1C"/>
    <w:multiLevelType w:val="hybridMultilevel"/>
    <w:tmpl w:val="70C6BF78"/>
    <w:lvl w:ilvl="0" w:tplc="0BDEC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5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2E5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2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D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AAD0521"/>
    <w:multiLevelType w:val="multilevel"/>
    <w:tmpl w:val="0409001D"/>
    <w:styleLink w:val="Styl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0"/>
  </w:num>
  <w:num w:numId="10">
    <w:abstractNumId w:val="14"/>
  </w:num>
  <w:num w:numId="11">
    <w:abstractNumId w:val="22"/>
  </w:num>
  <w:num w:numId="12">
    <w:abstractNumId w:val="25"/>
  </w:num>
  <w:num w:numId="13">
    <w:abstractNumId w:val="29"/>
  </w:num>
  <w:num w:numId="14">
    <w:abstractNumId w:val="11"/>
  </w:num>
  <w:num w:numId="15">
    <w:abstractNumId w:val="15"/>
  </w:num>
  <w:num w:numId="16">
    <w:abstractNumId w:val="12"/>
  </w:num>
  <w:num w:numId="17">
    <w:abstractNumId w:val="18"/>
  </w:num>
  <w:num w:numId="18">
    <w:abstractNumId w:val="26"/>
  </w:num>
  <w:num w:numId="19">
    <w:abstractNumId w:val="21"/>
  </w:num>
  <w:num w:numId="20">
    <w:abstractNumId w:val="32"/>
  </w:num>
  <w:num w:numId="21">
    <w:abstractNumId w:val="27"/>
  </w:num>
  <w:num w:numId="22">
    <w:abstractNumId w:val="13"/>
  </w:num>
  <w:num w:numId="23">
    <w:abstractNumId w:val="24"/>
  </w:num>
  <w:num w:numId="24">
    <w:abstractNumId w:val="8"/>
  </w:num>
  <w:num w:numId="25">
    <w:abstractNumId w:val="28"/>
  </w:num>
  <w:num w:numId="26">
    <w:abstractNumId w:val="23"/>
  </w:num>
  <w:num w:numId="27">
    <w:abstractNumId w:val="9"/>
  </w:num>
  <w:num w:numId="28">
    <w:abstractNumId w:val="10"/>
  </w:num>
  <w:num w:numId="29">
    <w:abstractNumId w:val="16"/>
  </w:num>
  <w:num w:numId="30">
    <w:abstractNumId w:val="31"/>
  </w:num>
  <w:num w:numId="31">
    <w:abstractNumId w:val="30"/>
  </w:num>
  <w:num w:numId="32">
    <w:abstractNumId w:val="19"/>
  </w:num>
  <w:num w:numId="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ocumentProtection w:edit="trackedChanges" w:enforcement="0"/>
  <w:defaultTabStop w:val="720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2B"/>
    <w:rsid w:val="0000418E"/>
    <w:rsid w:val="0000560D"/>
    <w:rsid w:val="000149C3"/>
    <w:rsid w:val="00016839"/>
    <w:rsid w:val="0002258C"/>
    <w:rsid w:val="00032330"/>
    <w:rsid w:val="00042A1D"/>
    <w:rsid w:val="00057671"/>
    <w:rsid w:val="000751DB"/>
    <w:rsid w:val="000754B2"/>
    <w:rsid w:val="000823F3"/>
    <w:rsid w:val="00093046"/>
    <w:rsid w:val="000B0C13"/>
    <w:rsid w:val="000B0FBC"/>
    <w:rsid w:val="000B748F"/>
    <w:rsid w:val="000C087F"/>
    <w:rsid w:val="000C22EA"/>
    <w:rsid w:val="000D445D"/>
    <w:rsid w:val="000D5AE9"/>
    <w:rsid w:val="000D7709"/>
    <w:rsid w:val="000E7D5F"/>
    <w:rsid w:val="000F4987"/>
    <w:rsid w:val="000F65EC"/>
    <w:rsid w:val="00103630"/>
    <w:rsid w:val="00104937"/>
    <w:rsid w:val="00104FBE"/>
    <w:rsid w:val="00112FAE"/>
    <w:rsid w:val="0011573E"/>
    <w:rsid w:val="00116A9C"/>
    <w:rsid w:val="001269DE"/>
    <w:rsid w:val="00140DAE"/>
    <w:rsid w:val="00143227"/>
    <w:rsid w:val="0015180F"/>
    <w:rsid w:val="001554E2"/>
    <w:rsid w:val="00155F4A"/>
    <w:rsid w:val="00173495"/>
    <w:rsid w:val="001746FC"/>
    <w:rsid w:val="00193653"/>
    <w:rsid w:val="001A67A5"/>
    <w:rsid w:val="001B334F"/>
    <w:rsid w:val="001C329C"/>
    <w:rsid w:val="001C68DB"/>
    <w:rsid w:val="001C7577"/>
    <w:rsid w:val="001C7CF9"/>
    <w:rsid w:val="001E50B2"/>
    <w:rsid w:val="001E7D29"/>
    <w:rsid w:val="001F17D1"/>
    <w:rsid w:val="0021127B"/>
    <w:rsid w:val="002114F0"/>
    <w:rsid w:val="0023258C"/>
    <w:rsid w:val="00234F8A"/>
    <w:rsid w:val="002355AA"/>
    <w:rsid w:val="002404F5"/>
    <w:rsid w:val="0024447C"/>
    <w:rsid w:val="00255EED"/>
    <w:rsid w:val="002654FC"/>
    <w:rsid w:val="0027085F"/>
    <w:rsid w:val="00275260"/>
    <w:rsid w:val="00276FA1"/>
    <w:rsid w:val="00285B87"/>
    <w:rsid w:val="0028632A"/>
    <w:rsid w:val="002913DF"/>
    <w:rsid w:val="00291B4A"/>
    <w:rsid w:val="0029515C"/>
    <w:rsid w:val="00295A75"/>
    <w:rsid w:val="002A105F"/>
    <w:rsid w:val="002A3A8C"/>
    <w:rsid w:val="002B1511"/>
    <w:rsid w:val="002C3D7E"/>
    <w:rsid w:val="002C423F"/>
    <w:rsid w:val="002C6935"/>
    <w:rsid w:val="002D49DD"/>
    <w:rsid w:val="002E4C57"/>
    <w:rsid w:val="002E67A8"/>
    <w:rsid w:val="002F1EA5"/>
    <w:rsid w:val="002F2A09"/>
    <w:rsid w:val="002F450F"/>
    <w:rsid w:val="00302CAC"/>
    <w:rsid w:val="003178FD"/>
    <w:rsid w:val="0032131A"/>
    <w:rsid w:val="003310BF"/>
    <w:rsid w:val="00333DF8"/>
    <w:rsid w:val="00336516"/>
    <w:rsid w:val="00345882"/>
    <w:rsid w:val="00352B99"/>
    <w:rsid w:val="00357641"/>
    <w:rsid w:val="00360B6E"/>
    <w:rsid w:val="00361DEE"/>
    <w:rsid w:val="00394EF4"/>
    <w:rsid w:val="003956DB"/>
    <w:rsid w:val="003A3DDB"/>
    <w:rsid w:val="003A493E"/>
    <w:rsid w:val="003B1436"/>
    <w:rsid w:val="003B33E9"/>
    <w:rsid w:val="003C7971"/>
    <w:rsid w:val="003D7987"/>
    <w:rsid w:val="003F009F"/>
    <w:rsid w:val="00402C5C"/>
    <w:rsid w:val="00406DEE"/>
    <w:rsid w:val="00410612"/>
    <w:rsid w:val="00411EDD"/>
    <w:rsid w:val="00411F8B"/>
    <w:rsid w:val="004230D9"/>
    <w:rsid w:val="00436F9D"/>
    <w:rsid w:val="00440B4D"/>
    <w:rsid w:val="00440F7F"/>
    <w:rsid w:val="00450670"/>
    <w:rsid w:val="00452FC9"/>
    <w:rsid w:val="00453735"/>
    <w:rsid w:val="004619B5"/>
    <w:rsid w:val="004724BD"/>
    <w:rsid w:val="00472E80"/>
    <w:rsid w:val="00477352"/>
    <w:rsid w:val="00491312"/>
    <w:rsid w:val="00491C23"/>
    <w:rsid w:val="00496E2A"/>
    <w:rsid w:val="004A1DF9"/>
    <w:rsid w:val="004B3D7E"/>
    <w:rsid w:val="004B558D"/>
    <w:rsid w:val="004B5B43"/>
    <w:rsid w:val="004B5C09"/>
    <w:rsid w:val="004E227E"/>
    <w:rsid w:val="004F7F5A"/>
    <w:rsid w:val="00500DD1"/>
    <w:rsid w:val="00501F37"/>
    <w:rsid w:val="0050271D"/>
    <w:rsid w:val="00505B94"/>
    <w:rsid w:val="005066BD"/>
    <w:rsid w:val="00515252"/>
    <w:rsid w:val="00515A9F"/>
    <w:rsid w:val="00521AE3"/>
    <w:rsid w:val="00530B10"/>
    <w:rsid w:val="00533944"/>
    <w:rsid w:val="005344B0"/>
    <w:rsid w:val="00535B54"/>
    <w:rsid w:val="00544B5E"/>
    <w:rsid w:val="00554276"/>
    <w:rsid w:val="00564D17"/>
    <w:rsid w:val="00570E4D"/>
    <w:rsid w:val="00575078"/>
    <w:rsid w:val="00580394"/>
    <w:rsid w:val="00596471"/>
    <w:rsid w:val="00597118"/>
    <w:rsid w:val="005B1B6F"/>
    <w:rsid w:val="005B3B5C"/>
    <w:rsid w:val="005D2ECE"/>
    <w:rsid w:val="005D613F"/>
    <w:rsid w:val="005E0ED9"/>
    <w:rsid w:val="005E20B7"/>
    <w:rsid w:val="005E70E0"/>
    <w:rsid w:val="005F3668"/>
    <w:rsid w:val="005F58A9"/>
    <w:rsid w:val="00601D56"/>
    <w:rsid w:val="00602B68"/>
    <w:rsid w:val="00606262"/>
    <w:rsid w:val="00616B41"/>
    <w:rsid w:val="00620AE8"/>
    <w:rsid w:val="006370DE"/>
    <w:rsid w:val="0064628C"/>
    <w:rsid w:val="00647A6F"/>
    <w:rsid w:val="0065214E"/>
    <w:rsid w:val="00655EE2"/>
    <w:rsid w:val="00662AFA"/>
    <w:rsid w:val="00663ECD"/>
    <w:rsid w:val="0066557A"/>
    <w:rsid w:val="00671FE7"/>
    <w:rsid w:val="0067731B"/>
    <w:rsid w:val="00680296"/>
    <w:rsid w:val="006853BC"/>
    <w:rsid w:val="00687389"/>
    <w:rsid w:val="006928C1"/>
    <w:rsid w:val="006A46CE"/>
    <w:rsid w:val="006B152C"/>
    <w:rsid w:val="006B32A5"/>
    <w:rsid w:val="006D5463"/>
    <w:rsid w:val="006E015E"/>
    <w:rsid w:val="006E0633"/>
    <w:rsid w:val="006E3C09"/>
    <w:rsid w:val="006E7FF8"/>
    <w:rsid w:val="006F03D4"/>
    <w:rsid w:val="006F4A70"/>
    <w:rsid w:val="00700B1F"/>
    <w:rsid w:val="00710A5C"/>
    <w:rsid w:val="00710B6E"/>
    <w:rsid w:val="00724115"/>
    <w:rsid w:val="007257E9"/>
    <w:rsid w:val="00737C7E"/>
    <w:rsid w:val="00740105"/>
    <w:rsid w:val="00744B1E"/>
    <w:rsid w:val="00756D9C"/>
    <w:rsid w:val="007611F5"/>
    <w:rsid w:val="007619BD"/>
    <w:rsid w:val="00771C24"/>
    <w:rsid w:val="00774D79"/>
    <w:rsid w:val="00781863"/>
    <w:rsid w:val="0079223A"/>
    <w:rsid w:val="00794DAA"/>
    <w:rsid w:val="00795E64"/>
    <w:rsid w:val="007B2D56"/>
    <w:rsid w:val="007C097F"/>
    <w:rsid w:val="007C1901"/>
    <w:rsid w:val="007D5836"/>
    <w:rsid w:val="007E37C6"/>
    <w:rsid w:val="007E420B"/>
    <w:rsid w:val="007F02FF"/>
    <w:rsid w:val="007F34A4"/>
    <w:rsid w:val="00812E5D"/>
    <w:rsid w:val="008143DA"/>
    <w:rsid w:val="00815563"/>
    <w:rsid w:val="00822E83"/>
    <w:rsid w:val="008240DA"/>
    <w:rsid w:val="00832489"/>
    <w:rsid w:val="00842973"/>
    <w:rsid w:val="008429E5"/>
    <w:rsid w:val="00846BC2"/>
    <w:rsid w:val="00867EA4"/>
    <w:rsid w:val="00871D02"/>
    <w:rsid w:val="008731A7"/>
    <w:rsid w:val="00891EA5"/>
    <w:rsid w:val="00892797"/>
    <w:rsid w:val="008954BE"/>
    <w:rsid w:val="00897D88"/>
    <w:rsid w:val="008A0319"/>
    <w:rsid w:val="008A7669"/>
    <w:rsid w:val="008B1FED"/>
    <w:rsid w:val="008D2432"/>
    <w:rsid w:val="008D43E9"/>
    <w:rsid w:val="008D5B6F"/>
    <w:rsid w:val="008E21EB"/>
    <w:rsid w:val="008E3C0E"/>
    <w:rsid w:val="008E421A"/>
    <w:rsid w:val="008E476B"/>
    <w:rsid w:val="00911B76"/>
    <w:rsid w:val="00926CD1"/>
    <w:rsid w:val="00927C63"/>
    <w:rsid w:val="00932F50"/>
    <w:rsid w:val="0094637B"/>
    <w:rsid w:val="009510B7"/>
    <w:rsid w:val="00955A78"/>
    <w:rsid w:val="009624EE"/>
    <w:rsid w:val="009629B4"/>
    <w:rsid w:val="0096654E"/>
    <w:rsid w:val="0097439A"/>
    <w:rsid w:val="009921B8"/>
    <w:rsid w:val="009C2A96"/>
    <w:rsid w:val="009D4984"/>
    <w:rsid w:val="009D5D89"/>
    <w:rsid w:val="009D6901"/>
    <w:rsid w:val="009F4E19"/>
    <w:rsid w:val="00A01D7B"/>
    <w:rsid w:val="00A07662"/>
    <w:rsid w:val="00A150B6"/>
    <w:rsid w:val="00A21B71"/>
    <w:rsid w:val="00A26402"/>
    <w:rsid w:val="00A3439E"/>
    <w:rsid w:val="00A36393"/>
    <w:rsid w:val="00A3723E"/>
    <w:rsid w:val="00A37F9E"/>
    <w:rsid w:val="00A40085"/>
    <w:rsid w:val="00A44DB2"/>
    <w:rsid w:val="00A45717"/>
    <w:rsid w:val="00A47DF6"/>
    <w:rsid w:val="00A60E11"/>
    <w:rsid w:val="00A6331A"/>
    <w:rsid w:val="00A63D35"/>
    <w:rsid w:val="00A74C15"/>
    <w:rsid w:val="00A75F32"/>
    <w:rsid w:val="00A76141"/>
    <w:rsid w:val="00A8751B"/>
    <w:rsid w:val="00A91F86"/>
    <w:rsid w:val="00A9231C"/>
    <w:rsid w:val="00A96F38"/>
    <w:rsid w:val="00AA0F36"/>
    <w:rsid w:val="00AA2532"/>
    <w:rsid w:val="00AA7B50"/>
    <w:rsid w:val="00AD26F5"/>
    <w:rsid w:val="00AD65F3"/>
    <w:rsid w:val="00AE1F88"/>
    <w:rsid w:val="00AE361F"/>
    <w:rsid w:val="00AE5370"/>
    <w:rsid w:val="00B049C0"/>
    <w:rsid w:val="00B0500B"/>
    <w:rsid w:val="00B160A9"/>
    <w:rsid w:val="00B247A9"/>
    <w:rsid w:val="00B349EB"/>
    <w:rsid w:val="00B42C8B"/>
    <w:rsid w:val="00B435B5"/>
    <w:rsid w:val="00B47CCC"/>
    <w:rsid w:val="00B565D8"/>
    <w:rsid w:val="00B5779A"/>
    <w:rsid w:val="00B6139B"/>
    <w:rsid w:val="00B6365C"/>
    <w:rsid w:val="00B64D24"/>
    <w:rsid w:val="00B66F75"/>
    <w:rsid w:val="00B7147D"/>
    <w:rsid w:val="00B729F0"/>
    <w:rsid w:val="00B74C93"/>
    <w:rsid w:val="00B75CFC"/>
    <w:rsid w:val="00B82C49"/>
    <w:rsid w:val="00B83713"/>
    <w:rsid w:val="00B853F9"/>
    <w:rsid w:val="00BA1F1F"/>
    <w:rsid w:val="00BA4A37"/>
    <w:rsid w:val="00BB018B"/>
    <w:rsid w:val="00BC02AC"/>
    <w:rsid w:val="00BD1747"/>
    <w:rsid w:val="00BD2B06"/>
    <w:rsid w:val="00BD412D"/>
    <w:rsid w:val="00BE44F5"/>
    <w:rsid w:val="00BE5AFC"/>
    <w:rsid w:val="00BF2DC2"/>
    <w:rsid w:val="00C03259"/>
    <w:rsid w:val="00C03BA8"/>
    <w:rsid w:val="00C10CDA"/>
    <w:rsid w:val="00C120A4"/>
    <w:rsid w:val="00C13C2A"/>
    <w:rsid w:val="00C14973"/>
    <w:rsid w:val="00C1643D"/>
    <w:rsid w:val="00C261A9"/>
    <w:rsid w:val="00C41F44"/>
    <w:rsid w:val="00C42793"/>
    <w:rsid w:val="00C538E4"/>
    <w:rsid w:val="00C54E72"/>
    <w:rsid w:val="00C601ED"/>
    <w:rsid w:val="00C64A20"/>
    <w:rsid w:val="00C657DD"/>
    <w:rsid w:val="00C67E38"/>
    <w:rsid w:val="00C718EC"/>
    <w:rsid w:val="00C84C13"/>
    <w:rsid w:val="00C9536F"/>
    <w:rsid w:val="00CA023F"/>
    <w:rsid w:val="00CA1187"/>
    <w:rsid w:val="00CC5C8E"/>
    <w:rsid w:val="00CE5A5C"/>
    <w:rsid w:val="00CF03F4"/>
    <w:rsid w:val="00CF3A4C"/>
    <w:rsid w:val="00CF3BEC"/>
    <w:rsid w:val="00D1504D"/>
    <w:rsid w:val="00D270A8"/>
    <w:rsid w:val="00D31AB7"/>
    <w:rsid w:val="00D37181"/>
    <w:rsid w:val="00D47D04"/>
    <w:rsid w:val="00D50D23"/>
    <w:rsid w:val="00D512BB"/>
    <w:rsid w:val="00D53B2B"/>
    <w:rsid w:val="00D54840"/>
    <w:rsid w:val="00D60E0F"/>
    <w:rsid w:val="00D62B90"/>
    <w:rsid w:val="00D72FF9"/>
    <w:rsid w:val="00D908F4"/>
    <w:rsid w:val="00DA0D5C"/>
    <w:rsid w:val="00DA3B1A"/>
    <w:rsid w:val="00DA7321"/>
    <w:rsid w:val="00DB67CE"/>
    <w:rsid w:val="00DC6078"/>
    <w:rsid w:val="00DC79AD"/>
    <w:rsid w:val="00DC7DF6"/>
    <w:rsid w:val="00DD2075"/>
    <w:rsid w:val="00DD365D"/>
    <w:rsid w:val="00DE344F"/>
    <w:rsid w:val="00DF2868"/>
    <w:rsid w:val="00DF525E"/>
    <w:rsid w:val="00E04C3F"/>
    <w:rsid w:val="00E16E2D"/>
    <w:rsid w:val="00E17712"/>
    <w:rsid w:val="00E326BA"/>
    <w:rsid w:val="00E557A0"/>
    <w:rsid w:val="00E55E1D"/>
    <w:rsid w:val="00EA58E4"/>
    <w:rsid w:val="00EB79CE"/>
    <w:rsid w:val="00ED61F0"/>
    <w:rsid w:val="00ED7DB6"/>
    <w:rsid w:val="00EF6435"/>
    <w:rsid w:val="00F10F6B"/>
    <w:rsid w:val="00F16729"/>
    <w:rsid w:val="00F21508"/>
    <w:rsid w:val="00F23697"/>
    <w:rsid w:val="00F261B1"/>
    <w:rsid w:val="00F263FE"/>
    <w:rsid w:val="00F27698"/>
    <w:rsid w:val="00F309E0"/>
    <w:rsid w:val="00F314BF"/>
    <w:rsid w:val="00F36BB7"/>
    <w:rsid w:val="00F464A6"/>
    <w:rsid w:val="00F73DB2"/>
    <w:rsid w:val="00F76BD7"/>
    <w:rsid w:val="00F81A1E"/>
    <w:rsid w:val="00F81AC7"/>
    <w:rsid w:val="00F844A1"/>
    <w:rsid w:val="00F86FD7"/>
    <w:rsid w:val="00F87EAA"/>
    <w:rsid w:val="00F90306"/>
    <w:rsid w:val="00F92B25"/>
    <w:rsid w:val="00FA0124"/>
    <w:rsid w:val="00FB24D9"/>
    <w:rsid w:val="00FB3809"/>
    <w:rsid w:val="00FC30D7"/>
    <w:rsid w:val="00FC511E"/>
    <w:rsid w:val="00FC568A"/>
    <w:rsid w:val="00FD6CAB"/>
    <w:rsid w:val="00FE6B6C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."/>
  <w:listSeparator w:val=","/>
  <w14:docId w14:val="0D7F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196A6D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196A6D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1464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1464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196A6D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196A6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14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14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228F92" w:themeColor="accent1"/>
        <w:bottom w:val="single" w:sz="4" w:space="10" w:color="228F92" w:themeColor="accent1"/>
      </w:pBdr>
      <w:spacing w:before="360" w:after="360"/>
      <w:ind w:left="0"/>
      <w:jc w:val="center"/>
    </w:pPr>
    <w:rPr>
      <w:i/>
      <w:iCs/>
      <w:color w:val="196A6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196A6D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228F92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196A6D" w:themeColor="accent1" w:themeShade="BF"/>
        <w:left w:val="single" w:sz="2" w:space="10" w:color="196A6D" w:themeColor="accent1" w:themeShade="BF"/>
        <w:bottom w:val="single" w:sz="2" w:space="10" w:color="196A6D" w:themeColor="accent1" w:themeShade="BF"/>
        <w:right w:val="single" w:sz="2" w:space="10" w:color="196A6D" w:themeColor="accent1" w:themeShade="BF"/>
      </w:pBdr>
      <w:ind w:left="1152" w:right="1152"/>
    </w:pPr>
    <w:rPr>
      <w:rFonts w:eastAsiaTheme="minorEastAsia"/>
      <w:i/>
      <w:iCs/>
      <w:color w:val="196A6D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228F9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</w:rPr>
      <w:tblPr/>
      <w:tcPr>
        <w:shd w:val="clear" w:color="auto" w:fill="93E3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</w:rPr>
      <w:tblPr/>
      <w:tcPr>
        <w:shd w:val="clear" w:color="auto" w:fill="93E3E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</w:rPr>
      <w:tblPr/>
      <w:tcPr>
        <w:shd w:val="clear" w:color="auto" w:fill="F9F9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9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</w:rPr>
      <w:tblPr/>
      <w:tcPr>
        <w:shd w:val="clear" w:color="auto" w:fill="FADF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F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7274" w:themeFill="accent4" w:themeFillShade="CC"/>
      </w:tcPr>
    </w:tblStylePr>
    <w:tblStylePr w:type="lastRow">
      <w:rPr>
        <w:b/>
        <w:bCs/>
        <w:color w:val="1B727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53E" w:themeFill="accent6" w:themeFillShade="CC"/>
      </w:tcPr>
    </w:tblStylePr>
    <w:tblStylePr w:type="lastRow">
      <w:rPr>
        <w:b/>
        <w:bCs/>
        <w:color w:val="EE853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C1C1" w:themeFill="accent5" w:themeFillShade="CC"/>
      </w:tcPr>
    </w:tblStylePr>
    <w:tblStylePr w:type="lastRow">
      <w:rPr>
        <w:b/>
        <w:bCs/>
        <w:color w:val="C1C1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1" w:themeShade="99"/>
          <w:insideV w:val="nil"/>
        </w:tcBorders>
        <w:shd w:val="clear" w:color="auto" w:fill="1455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1" w:themeFillShade="99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79DD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28F9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4" w:themeShade="99"/>
          <w:insideV w:val="nil"/>
        </w:tcBorders>
        <w:shd w:val="clear" w:color="auto" w:fill="14555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4" w:themeFillShade="99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79DDE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B183" w:themeColor="accent6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91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9191" w:themeColor="accent5" w:themeShade="99"/>
          <w:insideV w:val="nil"/>
        </w:tcBorders>
        <w:shd w:val="clear" w:color="auto" w:fill="9191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191" w:themeFill="accent5" w:themeFillShade="99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8F8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F2F2" w:themeColor="accent5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E5E1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E5E12" w:themeColor="accent6" w:themeShade="99"/>
          <w:insideV w:val="nil"/>
        </w:tcBorders>
        <w:shd w:val="clear" w:color="auto" w:fill="CE5E1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5E12" w:themeFill="accent6" w:themeFillShade="99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9D7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78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B5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B4E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79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1" w:themeTint="66"/>
        <w:left w:val="single" w:sz="4" w:space="0" w:color="93E3E6" w:themeColor="accent1" w:themeTint="66"/>
        <w:bottom w:val="single" w:sz="4" w:space="0" w:color="93E3E6" w:themeColor="accent1" w:themeTint="66"/>
        <w:right w:val="single" w:sz="4" w:space="0" w:color="93E3E6" w:themeColor="accent1" w:themeTint="66"/>
        <w:insideH w:val="single" w:sz="4" w:space="0" w:color="93E3E6" w:themeColor="accent1" w:themeTint="66"/>
        <w:insideV w:val="single" w:sz="4" w:space="0" w:color="93E3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4" w:themeTint="66"/>
        <w:left w:val="single" w:sz="4" w:space="0" w:color="93E3E6" w:themeColor="accent4" w:themeTint="66"/>
        <w:bottom w:val="single" w:sz="4" w:space="0" w:color="93E3E6" w:themeColor="accent4" w:themeTint="66"/>
        <w:right w:val="single" w:sz="4" w:space="0" w:color="93E3E6" w:themeColor="accent4" w:themeTint="66"/>
        <w:insideH w:val="single" w:sz="4" w:space="0" w:color="93E3E6" w:themeColor="accent4" w:themeTint="66"/>
        <w:insideV w:val="single" w:sz="4" w:space="0" w:color="93E3E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5" w:themeTint="66"/>
        <w:left w:val="single" w:sz="4" w:space="0" w:color="F9F9F9" w:themeColor="accent5" w:themeTint="66"/>
        <w:bottom w:val="single" w:sz="4" w:space="0" w:color="F9F9F9" w:themeColor="accent5" w:themeTint="66"/>
        <w:right w:val="single" w:sz="4" w:space="0" w:color="F9F9F9" w:themeColor="accent5" w:themeTint="66"/>
        <w:insideH w:val="single" w:sz="4" w:space="0" w:color="F9F9F9" w:themeColor="accent5" w:themeTint="66"/>
        <w:insideV w:val="single" w:sz="4" w:space="0" w:color="F9F9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ADFCD" w:themeColor="accent6" w:themeTint="66"/>
        <w:left w:val="single" w:sz="4" w:space="0" w:color="FADFCD" w:themeColor="accent6" w:themeTint="66"/>
        <w:bottom w:val="single" w:sz="4" w:space="0" w:color="FADFCD" w:themeColor="accent6" w:themeTint="66"/>
        <w:right w:val="single" w:sz="4" w:space="0" w:color="FADFCD" w:themeColor="accent6" w:themeTint="66"/>
        <w:insideH w:val="single" w:sz="4" w:space="0" w:color="FADFCD" w:themeColor="accent6" w:themeTint="66"/>
        <w:insideV w:val="single" w:sz="4" w:space="0" w:color="FADF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1" w:themeTint="99"/>
        <w:bottom w:val="single" w:sz="2" w:space="0" w:color="5ED6D9" w:themeColor="accent1" w:themeTint="99"/>
        <w:insideH w:val="single" w:sz="2" w:space="0" w:color="5ED6D9" w:themeColor="accent1" w:themeTint="99"/>
        <w:insideV w:val="single" w:sz="2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4" w:themeTint="99"/>
        <w:bottom w:val="single" w:sz="2" w:space="0" w:color="5ED6D9" w:themeColor="accent4" w:themeTint="99"/>
        <w:insideH w:val="single" w:sz="2" w:space="0" w:color="5ED6D9" w:themeColor="accent4" w:themeTint="99"/>
        <w:insideV w:val="single" w:sz="2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7F7F7" w:themeColor="accent5" w:themeTint="99"/>
        <w:bottom w:val="single" w:sz="2" w:space="0" w:color="F7F7F7" w:themeColor="accent5" w:themeTint="99"/>
        <w:insideH w:val="single" w:sz="2" w:space="0" w:color="F7F7F7" w:themeColor="accent5" w:themeTint="99"/>
        <w:insideV w:val="single" w:sz="2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7F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8CFB4" w:themeColor="accent6" w:themeTint="99"/>
        <w:bottom w:val="single" w:sz="2" w:space="0" w:color="F8CFB4" w:themeColor="accent6" w:themeTint="99"/>
        <w:insideH w:val="single" w:sz="2" w:space="0" w:color="F8CFB4" w:themeColor="accent6" w:themeTint="99"/>
        <w:insideV w:val="single" w:sz="2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CF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93E3E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93E3E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9F9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ADF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1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  <w:shd w:val="clear" w:color="auto" w:fill="BCEEEF" w:themeFill="accent1" w:themeFillTint="3F"/>
      </w:tcPr>
    </w:tblStylePr>
    <w:tblStylePr w:type="band2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1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  <w:shd w:val="clear" w:color="auto" w:fill="BCEEEF" w:themeFill="accent4" w:themeFillTint="3F"/>
      </w:tcPr>
    </w:tblStylePr>
    <w:tblStylePr w:type="band2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1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  <w:shd w:val="clear" w:color="auto" w:fill="FBFBFB" w:themeFill="accent5" w:themeFillTint="3F"/>
      </w:tcPr>
    </w:tblStylePr>
    <w:tblStylePr w:type="band2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1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  <w:shd w:val="clear" w:color="auto" w:fill="FCEBE0" w:themeFill="accent6" w:themeFillTint="3F"/>
      </w:tcPr>
    </w:tblStylePr>
    <w:tblStylePr w:type="band2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bottom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bottom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bottom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bottom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1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1"/>
          <w:right w:val="single" w:sz="4" w:space="0" w:color="228F92" w:themeColor="accent1"/>
        </w:tcBorders>
      </w:tcPr>
    </w:tblStylePr>
    <w:tblStylePr w:type="band1Horz">
      <w:tblPr/>
      <w:tcPr>
        <w:tcBorders>
          <w:top w:val="single" w:sz="4" w:space="0" w:color="228F92" w:themeColor="accent1"/>
          <w:bottom w:val="single" w:sz="4" w:space="0" w:color="228F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1"/>
          <w:left w:val="nil"/>
        </w:tcBorders>
      </w:tcPr>
    </w:tblStylePr>
    <w:tblStylePr w:type="swCell">
      <w:tblPr/>
      <w:tcPr>
        <w:tcBorders>
          <w:top w:val="double" w:sz="4" w:space="0" w:color="228F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4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4"/>
          <w:right w:val="single" w:sz="4" w:space="0" w:color="228F92" w:themeColor="accent4"/>
        </w:tcBorders>
      </w:tcPr>
    </w:tblStylePr>
    <w:tblStylePr w:type="band1Horz">
      <w:tblPr/>
      <w:tcPr>
        <w:tcBorders>
          <w:top w:val="single" w:sz="4" w:space="0" w:color="228F92" w:themeColor="accent4"/>
          <w:bottom w:val="single" w:sz="4" w:space="0" w:color="228F9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4"/>
          <w:left w:val="nil"/>
        </w:tcBorders>
      </w:tcPr>
    </w:tblStylePr>
    <w:tblStylePr w:type="swCell">
      <w:tblPr/>
      <w:tcPr>
        <w:tcBorders>
          <w:top w:val="double" w:sz="4" w:space="0" w:color="228F9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2F2F2" w:themeColor="accent5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2F2" w:themeColor="accent5"/>
          <w:right w:val="single" w:sz="4" w:space="0" w:color="F2F2F2" w:themeColor="accent5"/>
        </w:tcBorders>
      </w:tcPr>
    </w:tblStylePr>
    <w:tblStylePr w:type="band1Horz">
      <w:tblPr/>
      <w:tcPr>
        <w:tcBorders>
          <w:top w:val="single" w:sz="4" w:space="0" w:color="F2F2F2" w:themeColor="accent5"/>
          <w:bottom w:val="single" w:sz="4" w:space="0" w:color="F2F2F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2F2" w:themeColor="accent5"/>
          <w:left w:val="nil"/>
        </w:tcBorders>
      </w:tcPr>
    </w:tblStylePr>
    <w:tblStylePr w:type="swCell">
      <w:tblPr/>
      <w:tcPr>
        <w:tcBorders>
          <w:top w:val="double" w:sz="4" w:space="0" w:color="F2F2F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183" w:themeColor="accent6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B183" w:themeColor="accent6"/>
          <w:right w:val="single" w:sz="4" w:space="0" w:color="F4B183" w:themeColor="accent6"/>
        </w:tcBorders>
      </w:tcPr>
    </w:tblStylePr>
    <w:tblStylePr w:type="band1Horz">
      <w:tblPr/>
      <w:tcPr>
        <w:tcBorders>
          <w:top w:val="single" w:sz="4" w:space="0" w:color="F4B183" w:themeColor="accent6"/>
          <w:bottom w:val="single" w:sz="4" w:space="0" w:color="F4B1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B183" w:themeColor="accent6"/>
          <w:left w:val="nil"/>
        </w:tcBorders>
      </w:tcPr>
    </w:tblStylePr>
    <w:tblStylePr w:type="swCell">
      <w:tblPr/>
      <w:tcPr>
        <w:tcBorders>
          <w:top w:val="double" w:sz="4" w:space="0" w:color="F4B18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1"/>
        <w:left w:val="single" w:sz="24" w:space="0" w:color="228F92" w:themeColor="accent1"/>
        <w:bottom w:val="single" w:sz="24" w:space="0" w:color="228F92" w:themeColor="accent1"/>
        <w:right w:val="single" w:sz="24" w:space="0" w:color="228F92" w:themeColor="accent1"/>
      </w:tblBorders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4"/>
        <w:left w:val="single" w:sz="24" w:space="0" w:color="228F92" w:themeColor="accent4"/>
        <w:bottom w:val="single" w:sz="24" w:space="0" w:color="228F92" w:themeColor="accent4"/>
        <w:right w:val="single" w:sz="24" w:space="0" w:color="228F92" w:themeColor="accent4"/>
      </w:tblBorders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2F2" w:themeColor="accent5"/>
        <w:left w:val="single" w:sz="24" w:space="0" w:color="F2F2F2" w:themeColor="accent5"/>
        <w:bottom w:val="single" w:sz="24" w:space="0" w:color="F2F2F2" w:themeColor="accent5"/>
        <w:right w:val="single" w:sz="24" w:space="0" w:color="F2F2F2" w:themeColor="accent5"/>
      </w:tblBorders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B183" w:themeColor="accent6"/>
        <w:left w:val="single" w:sz="24" w:space="0" w:color="F4B183" w:themeColor="accent6"/>
        <w:bottom w:val="single" w:sz="24" w:space="0" w:color="F4B183" w:themeColor="accent6"/>
        <w:right w:val="single" w:sz="24" w:space="0" w:color="F4B183" w:themeColor="accent6"/>
      </w:tblBorders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228F92" w:themeColor="accent1"/>
        <w:bottom w:val="single" w:sz="4" w:space="0" w:color="228F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228F92" w:themeColor="accent4"/>
        <w:bottom w:val="single" w:sz="4" w:space="0" w:color="228F9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2F2F2" w:themeColor="accent5"/>
        <w:bottom w:val="single" w:sz="4" w:space="0" w:color="F2F2F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2F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4B183" w:themeColor="accent6"/>
        <w:bottom w:val="single" w:sz="4" w:space="0" w:color="F4B18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4B18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2F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2F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2F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2F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B1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B1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B1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B1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  <w:insideV w:val="single" w:sz="8" w:space="0" w:color="36CCD0" w:themeColor="accent1" w:themeTint="BF"/>
      </w:tblBorders>
    </w:tblPr>
    <w:tcPr>
      <w:shd w:val="clear" w:color="auto" w:fill="BCEE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  <w:insideV w:val="single" w:sz="8" w:space="0" w:color="36CCD0" w:themeColor="accent4" w:themeTint="BF"/>
      </w:tblBorders>
    </w:tblPr>
    <w:tcPr>
      <w:shd w:val="clear" w:color="auto" w:fill="BCEE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  <w:insideV w:val="single" w:sz="8" w:space="0" w:color="F5F5F5" w:themeColor="accent5" w:themeTint="BF"/>
      </w:tblBorders>
    </w:tblPr>
    <w:tcPr>
      <w:shd w:val="clear" w:color="auto" w:fill="FBFB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5F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  <w:insideV w:val="single" w:sz="8" w:space="0" w:color="F6C4A1" w:themeColor="accent6" w:themeTint="BF"/>
      </w:tblBorders>
    </w:tblPr>
    <w:tcPr>
      <w:shd w:val="clear" w:color="auto" w:fill="FCEB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C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cPr>
      <w:shd w:val="clear" w:color="auto" w:fill="BCEE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1" w:themeFillTint="33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tcBorders>
          <w:insideH w:val="single" w:sz="6" w:space="0" w:color="228F92" w:themeColor="accent1"/>
          <w:insideV w:val="single" w:sz="6" w:space="0" w:color="228F92" w:themeColor="accent1"/>
        </w:tcBorders>
        <w:shd w:val="clear" w:color="auto" w:fill="79DD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cPr>
      <w:shd w:val="clear" w:color="auto" w:fill="BCEE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4" w:themeFillTint="33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tcBorders>
          <w:insideH w:val="single" w:sz="6" w:space="0" w:color="228F92" w:themeColor="accent4"/>
          <w:insideV w:val="single" w:sz="6" w:space="0" w:color="228F92" w:themeColor="accent4"/>
        </w:tcBorders>
        <w:shd w:val="clear" w:color="auto" w:fill="79DDE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cPr>
      <w:shd w:val="clear" w:color="auto" w:fill="FBFB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3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tcBorders>
          <w:insideH w:val="single" w:sz="6" w:space="0" w:color="F2F2F2" w:themeColor="accent5"/>
          <w:insideV w:val="single" w:sz="6" w:space="0" w:color="F2F2F2" w:themeColor="accent5"/>
        </w:tcBorders>
        <w:shd w:val="clear" w:color="auto" w:fill="F8F8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cPr>
      <w:shd w:val="clear" w:color="auto" w:fill="FCEB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E6" w:themeFill="accent6" w:themeFillTint="33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tcBorders>
          <w:insideH w:val="single" w:sz="6" w:space="0" w:color="F4B183" w:themeColor="accent6"/>
          <w:insideV w:val="single" w:sz="6" w:space="0" w:color="F4B183" w:themeColor="accent6"/>
        </w:tcBorders>
        <w:shd w:val="clear" w:color="auto" w:fill="F9D7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8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8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B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7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7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shd w:val="clear" w:color="auto" w:fill="BCEE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4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shd w:val="clear" w:color="auto" w:fill="BCEE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2F2" w:themeColor="accent5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shd w:val="clear" w:color="auto" w:fill="FBFB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B183" w:themeColor="accent6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shd w:val="clear" w:color="auto" w:fill="FCEB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2F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2F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B1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B1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B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B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numbering" w:customStyle="1" w:styleId="Style1">
    <w:name w:val="Style1"/>
    <w:uiPriority w:val="99"/>
    <w:rsid w:val="002F450F"/>
    <w:pPr>
      <w:numPr>
        <w:numId w:val="13"/>
      </w:numPr>
    </w:pPr>
  </w:style>
  <w:style w:type="numbering" w:customStyle="1" w:styleId="Style2">
    <w:name w:val="Style2"/>
    <w:uiPriority w:val="99"/>
    <w:rsid w:val="00F81A1E"/>
    <w:pPr>
      <w:numPr>
        <w:numId w:val="14"/>
      </w:numPr>
    </w:pPr>
  </w:style>
  <w:style w:type="numbering" w:customStyle="1" w:styleId="Style3">
    <w:name w:val="Style3"/>
    <w:uiPriority w:val="99"/>
    <w:rsid w:val="00F81A1E"/>
    <w:pPr>
      <w:numPr>
        <w:numId w:val="15"/>
      </w:numPr>
    </w:pPr>
  </w:style>
  <w:style w:type="numbering" w:customStyle="1" w:styleId="Style4">
    <w:name w:val="Style4"/>
    <w:uiPriority w:val="99"/>
    <w:rsid w:val="00F81A1E"/>
    <w:pPr>
      <w:numPr>
        <w:numId w:val="16"/>
      </w:numPr>
    </w:pPr>
  </w:style>
  <w:style w:type="numbering" w:customStyle="1" w:styleId="Style5">
    <w:name w:val="Style5"/>
    <w:uiPriority w:val="99"/>
    <w:rsid w:val="00F81A1E"/>
    <w:pPr>
      <w:numPr>
        <w:numId w:val="17"/>
      </w:numPr>
    </w:pPr>
  </w:style>
  <w:style w:type="numbering" w:customStyle="1" w:styleId="Style6">
    <w:name w:val="Style6"/>
    <w:uiPriority w:val="99"/>
    <w:rsid w:val="00F81A1E"/>
    <w:pPr>
      <w:numPr>
        <w:numId w:val="18"/>
      </w:numPr>
    </w:pPr>
  </w:style>
  <w:style w:type="numbering" w:customStyle="1" w:styleId="Style7">
    <w:name w:val="Style7"/>
    <w:uiPriority w:val="99"/>
    <w:rsid w:val="00F81A1E"/>
    <w:pPr>
      <w:numPr>
        <w:numId w:val="19"/>
      </w:numPr>
    </w:pPr>
  </w:style>
  <w:style w:type="numbering" w:customStyle="1" w:styleId="Style8">
    <w:name w:val="Style8"/>
    <w:uiPriority w:val="99"/>
    <w:rsid w:val="00F81A1E"/>
    <w:pPr>
      <w:numPr>
        <w:numId w:val="20"/>
      </w:numPr>
    </w:pPr>
  </w:style>
  <w:style w:type="numbering" w:customStyle="1" w:styleId="Style9">
    <w:name w:val="Style9"/>
    <w:uiPriority w:val="99"/>
    <w:rsid w:val="00FF156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8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4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bq.zoom.us/j/8705757798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4566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228F92"/>
      </a:dk2>
      <a:lt2>
        <a:srgbClr val="E7E6E6"/>
      </a:lt2>
      <a:accent1>
        <a:srgbClr val="228F92"/>
      </a:accent1>
      <a:accent2>
        <a:srgbClr val="ED7D31"/>
      </a:accent2>
      <a:accent3>
        <a:srgbClr val="A5A5A5"/>
      </a:accent3>
      <a:accent4>
        <a:srgbClr val="228F92"/>
      </a:accent4>
      <a:accent5>
        <a:srgbClr val="F2F2F2"/>
      </a:accent5>
      <a:accent6>
        <a:srgbClr val="F4B183"/>
      </a:accent6>
      <a:hlink>
        <a:srgbClr val="228F92"/>
      </a:hlink>
      <a:folHlink>
        <a:srgbClr val="59595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purl.org/dc/elements/1.1/"/>
    <ds:schemaRef ds:uri="http://www.w3.org/XML/1998/namespace"/>
    <ds:schemaRef ds:uri="http://schemas.microsoft.com/office/2006/documentManagement/types"/>
    <ds:schemaRef ds:uri="16c05727-aa75-4e4a-9b5f-8a80a1165891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95ECD5E-9157-49D9-8279-447A7F6A2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2</Pages>
  <Words>125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Meeting adjourned at 10:10 a.m.</cp:keywords>
  <dc:description/>
  <cp:lastModifiedBy/>
  <cp:revision>1</cp:revision>
  <dcterms:created xsi:type="dcterms:W3CDTF">2026-03-13T15:42:00Z</dcterms:created>
  <dcterms:modified xsi:type="dcterms:W3CDTF">2026-03-13T18:53:00Z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c3213201f0fb94a102b18be49d3f8129e6a075898faafdb7ac77987b9ccb195f</vt:lpwstr>
  </property>
</Properties>
</file>